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E00A6" w14:textId="6D856E21" w:rsidR="00682392" w:rsidRPr="00682392" w:rsidRDefault="00682392" w:rsidP="00682392">
      <w:pPr>
        <w:pStyle w:val="Ttulo1"/>
        <w:shd w:val="clear" w:color="auto" w:fill="1E73AC" w:themeFill="accent2" w:themeFillTint="BF"/>
        <w:spacing w:line="480" w:lineRule="auto"/>
        <w:rPr>
          <w:rFonts w:ascii="Arial" w:hAnsi="Arial" w:cs="Arial"/>
          <w:color w:val="FFFFFF" w:themeColor="background1"/>
        </w:rPr>
      </w:pPr>
      <w:r w:rsidRPr="006B3DEC">
        <w:rPr>
          <w:rFonts w:ascii="Arial" w:hAnsi="Arial" w:cs="Arial"/>
          <w:color w:val="FFFFFF" w:themeColor="background1"/>
        </w:rPr>
        <w:t xml:space="preserve">Datos </w:t>
      </w:r>
      <w:r>
        <w:rPr>
          <w:rFonts w:ascii="Arial" w:hAnsi="Arial" w:cs="Arial"/>
          <w:color w:val="FFFFFF" w:themeColor="background1"/>
        </w:rPr>
        <w:t>del Evento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7"/>
        <w:gridCol w:w="744"/>
        <w:gridCol w:w="110"/>
        <w:gridCol w:w="2522"/>
        <w:gridCol w:w="1524"/>
        <w:gridCol w:w="2289"/>
      </w:tblGrid>
      <w:tr w:rsidR="00A0422A" w:rsidRPr="00A0422A" w14:paraId="54A23EB9" w14:textId="77777777" w:rsidTr="00AC004B">
        <w:sdt>
          <w:sdtPr>
            <w:rPr>
              <w:rFonts w:ascii="Arial" w:hAnsi="Arial" w:cs="Arial"/>
              <w:color w:val="7F7F7F" w:themeColor="text1" w:themeTint="80"/>
            </w:rPr>
            <w:id w:val="-365287697"/>
            <w:placeholder>
              <w:docPart w:val="DD26F1B12D1F4790A88E2DE4FBC99EDB"/>
            </w:placeholder>
            <w:temporary/>
            <w:showingPlcHdr/>
            <w15:appearance w15:val="hidden"/>
          </w:sdtPr>
          <w:sdtEndPr>
            <w:rPr>
              <w:color w:val="7F7F7F" w:themeColor="text1" w:themeTint="80"/>
            </w:rPr>
          </w:sdtEndPr>
          <w:sdtContent>
            <w:tc>
              <w:tcPr>
                <w:tcW w:w="1430" w:type="pct"/>
                <w:gridSpan w:val="2"/>
                <w:vAlign w:val="bottom"/>
              </w:tcPr>
              <w:p w14:paraId="73E15D4D" w14:textId="77777777" w:rsidR="0088580B" w:rsidRPr="00A0422A" w:rsidRDefault="0088580B" w:rsidP="00E204FF">
                <w:pPr>
                  <w:pStyle w:val="Sangranormal"/>
                  <w:rPr>
                    <w:rFonts w:ascii="Arial" w:hAnsi="Arial" w:cs="Arial"/>
                    <w:color w:val="7F7F7F" w:themeColor="text1" w:themeTint="80"/>
                  </w:rPr>
                </w:pPr>
                <w:r w:rsidRPr="00A0422A">
                  <w:rPr>
                    <w:rFonts w:ascii="Arial" w:hAnsi="Arial" w:cs="Arial"/>
                    <w:color w:val="7F7F7F" w:themeColor="text1" w:themeTint="80"/>
                    <w:lang w:bidi="es-ES"/>
                  </w:rPr>
                  <w:t>Nombre del evento</w:t>
                </w:r>
              </w:p>
            </w:tc>
          </w:sdtContent>
        </w:sdt>
        <w:tc>
          <w:tcPr>
            <w:tcW w:w="3570" w:type="pct"/>
            <w:gridSpan w:val="4"/>
            <w:tcBorders>
              <w:bottom w:val="single" w:sz="4" w:space="0" w:color="auto"/>
            </w:tcBorders>
            <w:vAlign w:val="bottom"/>
          </w:tcPr>
          <w:p w14:paraId="27C53C2C" w14:textId="05FE2537" w:rsidR="0088580B" w:rsidRPr="00682392" w:rsidRDefault="00A0422A" w:rsidP="00E204FF">
            <w:pPr>
              <w:rPr>
                <w:rFonts w:ascii="Arial" w:hAnsi="Arial" w:cs="Arial"/>
                <w:b/>
                <w:bCs/>
                <w:color w:val="7F7F7F" w:themeColor="text1" w:themeTint="80"/>
                <w:lang w:val="pt-PT"/>
              </w:rPr>
            </w:pPr>
            <w:r w:rsidRPr="00682392">
              <w:rPr>
                <w:rFonts w:ascii="Arial" w:hAnsi="Arial" w:cs="Arial"/>
                <w:b/>
                <w:bCs/>
                <w:color w:val="7F7F7F" w:themeColor="text1" w:themeTint="80"/>
                <w:lang w:val="pt-PT"/>
              </w:rPr>
              <w:t>I Encuentro Empresarial-Social, sobre la RESPONSABILIDAD SOCIAL EMPRESARIAL (RSE)</w:t>
            </w:r>
          </w:p>
        </w:tc>
      </w:tr>
      <w:tr w:rsidR="00A0422A" w:rsidRPr="00A0422A" w14:paraId="487491FC" w14:textId="77777777" w:rsidTr="00042C43">
        <w:sdt>
          <w:sdtPr>
            <w:rPr>
              <w:rFonts w:ascii="Arial" w:hAnsi="Arial" w:cs="Arial"/>
              <w:color w:val="7F7F7F" w:themeColor="text1" w:themeTint="80"/>
            </w:rPr>
            <w:id w:val="497467533"/>
            <w:placeholder>
              <w:docPart w:val="0F27A6E0033D43B1BC7E0ACE21A7DBF0"/>
            </w:placeholder>
            <w:temporary/>
            <w:showingPlcHdr/>
            <w15:appearance w15:val="hidden"/>
          </w:sdtPr>
          <w:sdtEndPr>
            <w:rPr>
              <w:color w:val="7F7F7F" w:themeColor="text1" w:themeTint="80"/>
            </w:rPr>
          </w:sdtEndPr>
          <w:sdtContent>
            <w:tc>
              <w:tcPr>
                <w:tcW w:w="1018" w:type="pct"/>
                <w:vAlign w:val="bottom"/>
              </w:tcPr>
              <w:p w14:paraId="6F4D17C5" w14:textId="77777777" w:rsidR="0088580B" w:rsidRPr="00A0422A" w:rsidRDefault="00E204FF" w:rsidP="00E204FF">
                <w:pPr>
                  <w:pStyle w:val="Sangranormal"/>
                  <w:rPr>
                    <w:rFonts w:ascii="Arial" w:hAnsi="Arial" w:cs="Arial"/>
                    <w:color w:val="7F7F7F" w:themeColor="text1" w:themeTint="80"/>
                  </w:rPr>
                </w:pPr>
                <w:r w:rsidRPr="00A0422A">
                  <w:rPr>
                    <w:rFonts w:ascii="Arial" w:hAnsi="Arial" w:cs="Arial"/>
                    <w:color w:val="7F7F7F" w:themeColor="text1" w:themeTint="80"/>
                    <w:lang w:bidi="es-ES"/>
                  </w:rPr>
                  <w:t>Fecha</w:t>
                </w:r>
              </w:p>
            </w:tc>
          </w:sdtContent>
        </w:sdt>
        <w:tc>
          <w:tcPr>
            <w:tcW w:w="1870" w:type="pct"/>
            <w:gridSpan w:val="3"/>
            <w:tcBorders>
              <w:bottom w:val="single" w:sz="4" w:space="0" w:color="auto"/>
            </w:tcBorders>
            <w:vAlign w:val="bottom"/>
          </w:tcPr>
          <w:p w14:paraId="7B95D53A" w14:textId="36EDC1AB" w:rsidR="0088580B" w:rsidRPr="00682392" w:rsidRDefault="00A0422A" w:rsidP="003A6B99">
            <w:pPr>
              <w:jc w:val="center"/>
              <w:rPr>
                <w:rFonts w:ascii="Arial" w:hAnsi="Arial" w:cs="Arial"/>
                <w:b/>
                <w:bCs/>
                <w:color w:val="7F7F7F" w:themeColor="text1" w:themeTint="80"/>
              </w:rPr>
            </w:pPr>
            <w:r w:rsidRPr="00682392">
              <w:rPr>
                <w:rFonts w:ascii="Arial" w:hAnsi="Arial" w:cs="Arial"/>
                <w:b/>
                <w:bCs/>
                <w:color w:val="7F7F7F" w:themeColor="text1" w:themeTint="80"/>
              </w:rPr>
              <w:t>13 diciembre 2019</w:t>
            </w:r>
          </w:p>
        </w:tc>
        <w:sdt>
          <w:sdtPr>
            <w:rPr>
              <w:rFonts w:ascii="Arial" w:hAnsi="Arial" w:cs="Arial"/>
              <w:color w:val="7F7F7F" w:themeColor="text1" w:themeTint="80"/>
            </w:rPr>
            <w:id w:val="1040327254"/>
            <w:placeholder>
              <w:docPart w:val="33343DA07ECF440AB163D9EBD287B3B0"/>
            </w:placeholder>
            <w:temporary/>
            <w:showingPlcHdr/>
            <w15:appearance w15:val="hidden"/>
          </w:sdtPr>
          <w:sdtEndPr>
            <w:rPr>
              <w:color w:val="7F7F7F" w:themeColor="text1" w:themeTint="80"/>
            </w:rPr>
          </w:sdtEndPr>
          <w:sdtContent>
            <w:tc>
              <w:tcPr>
                <w:tcW w:w="844" w:type="pct"/>
                <w:tcBorders>
                  <w:top w:val="single" w:sz="4" w:space="0" w:color="auto"/>
                </w:tcBorders>
                <w:vAlign w:val="bottom"/>
              </w:tcPr>
              <w:p w14:paraId="3E220B3B" w14:textId="77777777" w:rsidR="0088580B" w:rsidRPr="00A0422A" w:rsidRDefault="00E204FF" w:rsidP="00E204FF">
                <w:pPr>
                  <w:spacing w:before="120"/>
                  <w:rPr>
                    <w:rFonts w:ascii="Arial" w:hAnsi="Arial" w:cs="Arial"/>
                    <w:color w:val="7F7F7F" w:themeColor="text1" w:themeTint="80"/>
                  </w:rPr>
                </w:pPr>
                <w:r w:rsidRPr="00A0422A">
                  <w:rPr>
                    <w:rFonts w:ascii="Arial" w:hAnsi="Arial" w:cs="Arial"/>
                    <w:color w:val="7F7F7F" w:themeColor="text1" w:themeTint="80"/>
                    <w:lang w:bidi="es-ES"/>
                  </w:rPr>
                  <w:t>Hora</w:t>
                </w:r>
              </w:p>
            </w:tc>
          </w:sdtContent>
        </w:sdt>
        <w:tc>
          <w:tcPr>
            <w:tcW w:w="12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15A555" w14:textId="77777777" w:rsidR="0088580B" w:rsidRPr="00682392" w:rsidRDefault="00042C43" w:rsidP="00E204FF">
            <w:pPr>
              <w:rPr>
                <w:rFonts w:ascii="Arial" w:hAnsi="Arial" w:cs="Arial"/>
                <w:b/>
                <w:bCs/>
                <w:color w:val="7F7F7F" w:themeColor="text1" w:themeTint="80"/>
              </w:rPr>
            </w:pPr>
            <w:r w:rsidRPr="00682392">
              <w:rPr>
                <w:rFonts w:ascii="Arial" w:hAnsi="Arial" w:cs="Arial"/>
                <w:b/>
                <w:bCs/>
                <w:color w:val="7F7F7F" w:themeColor="text1" w:themeTint="80"/>
              </w:rPr>
              <w:t>9:15</w:t>
            </w:r>
            <w:bookmarkStart w:id="0" w:name="_GoBack"/>
            <w:bookmarkEnd w:id="0"/>
          </w:p>
        </w:tc>
      </w:tr>
      <w:tr w:rsidR="00A0422A" w:rsidRPr="00A0422A" w14:paraId="0AFA8DFA" w14:textId="77777777" w:rsidTr="00AC004B">
        <w:sdt>
          <w:sdtPr>
            <w:rPr>
              <w:rFonts w:ascii="Arial" w:hAnsi="Arial" w:cs="Arial"/>
              <w:color w:val="7F7F7F" w:themeColor="text1" w:themeTint="80"/>
            </w:rPr>
            <w:id w:val="-1686427066"/>
            <w:placeholder>
              <w:docPart w:val="5DA72540A9974FC49E12C9EE2EB0C1DC"/>
            </w:placeholder>
            <w:temporary/>
            <w:showingPlcHdr/>
            <w15:appearance w15:val="hidden"/>
          </w:sdtPr>
          <w:sdtEndPr>
            <w:rPr>
              <w:color w:val="7F7F7F" w:themeColor="text1" w:themeTint="80"/>
            </w:rPr>
          </w:sdtEndPr>
          <w:sdtContent>
            <w:tc>
              <w:tcPr>
                <w:tcW w:w="1018" w:type="pct"/>
                <w:vAlign w:val="bottom"/>
              </w:tcPr>
              <w:p w14:paraId="3B113DCC" w14:textId="77777777" w:rsidR="00E204FF" w:rsidRPr="00A0422A" w:rsidRDefault="00E204FF" w:rsidP="00E204FF">
                <w:pPr>
                  <w:pStyle w:val="Sangranormal"/>
                  <w:rPr>
                    <w:rFonts w:ascii="Arial" w:hAnsi="Arial" w:cs="Arial"/>
                    <w:color w:val="7F7F7F" w:themeColor="text1" w:themeTint="80"/>
                  </w:rPr>
                </w:pPr>
                <w:r w:rsidRPr="00A0422A">
                  <w:rPr>
                    <w:rFonts w:ascii="Arial" w:hAnsi="Arial" w:cs="Arial"/>
                    <w:color w:val="7F7F7F" w:themeColor="text1" w:themeTint="80"/>
                    <w:lang w:bidi="es-ES"/>
                  </w:rPr>
                  <w:t>Ubicación</w:t>
                </w:r>
              </w:p>
            </w:tc>
          </w:sdtContent>
        </w:sdt>
        <w:tc>
          <w:tcPr>
            <w:tcW w:w="3982" w:type="pct"/>
            <w:gridSpan w:val="5"/>
            <w:tcBorders>
              <w:bottom w:val="single" w:sz="4" w:space="0" w:color="auto"/>
            </w:tcBorders>
            <w:vAlign w:val="bottom"/>
          </w:tcPr>
          <w:p w14:paraId="1F7C9F5E" w14:textId="00BA78E4" w:rsidR="00E204FF" w:rsidRPr="00682392" w:rsidRDefault="00A0422A" w:rsidP="00E204FF">
            <w:pPr>
              <w:rPr>
                <w:rFonts w:ascii="Arial" w:hAnsi="Arial" w:cs="Arial"/>
                <w:b/>
                <w:bCs/>
                <w:color w:val="7F7F7F" w:themeColor="text1" w:themeTint="80"/>
              </w:rPr>
            </w:pPr>
            <w:r w:rsidRPr="00682392">
              <w:rPr>
                <w:rFonts w:ascii="Arial" w:hAnsi="Arial" w:cs="Arial"/>
                <w:b/>
                <w:bCs/>
                <w:color w:val="7F7F7F" w:themeColor="text1" w:themeTint="80"/>
              </w:rPr>
              <w:t>Liceo Casino Pontevedra</w:t>
            </w:r>
          </w:p>
        </w:tc>
      </w:tr>
      <w:tr w:rsidR="00A0422A" w:rsidRPr="00A0422A" w14:paraId="3AB28888" w14:textId="77777777" w:rsidTr="006145D8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49256578" w14:textId="77777777" w:rsidR="00E204FF" w:rsidRPr="00A0422A" w:rsidRDefault="00E204FF" w:rsidP="00E204FF">
            <w:pPr>
              <w:pStyle w:val="Sinespaciado"/>
              <w:rPr>
                <w:rFonts w:ascii="Arial" w:hAnsi="Arial" w:cs="Arial"/>
                <w:color w:val="7F7F7F" w:themeColor="text1" w:themeTint="80"/>
                <w:sz w:val="8"/>
              </w:rPr>
            </w:pPr>
          </w:p>
        </w:tc>
      </w:tr>
      <w:tr w:rsidR="00A0422A" w:rsidRPr="00A0422A" w14:paraId="40C4A1F7" w14:textId="77777777" w:rsidTr="0048086C">
        <w:tc>
          <w:tcPr>
            <w:tcW w:w="5000" w:type="pct"/>
            <w:gridSpan w:val="6"/>
            <w:shd w:val="clear" w:color="auto" w:fill="1E73AC" w:themeFill="accent2" w:themeFillTint="BF"/>
            <w:vAlign w:val="bottom"/>
          </w:tcPr>
          <w:p w14:paraId="6E2C9E5F" w14:textId="77777777" w:rsidR="00E204FF" w:rsidRPr="00A0422A" w:rsidRDefault="00042C43" w:rsidP="00042C43">
            <w:pPr>
              <w:pStyle w:val="Ttulo1"/>
              <w:outlineLvl w:val="0"/>
              <w:rPr>
                <w:rFonts w:ascii="Arial" w:hAnsi="Arial" w:cs="Arial"/>
                <w:color w:val="7F7F7F" w:themeColor="text1" w:themeTint="80"/>
              </w:rPr>
            </w:pPr>
            <w:bookmarkStart w:id="1" w:name="_Hlk22639716"/>
            <w:r w:rsidRPr="006B3DEC">
              <w:rPr>
                <w:rFonts w:ascii="Arial" w:hAnsi="Arial" w:cs="Arial"/>
                <w:color w:val="FFFFFF" w:themeColor="background1"/>
              </w:rPr>
              <w:t>Datos empresa</w:t>
            </w:r>
            <w:bookmarkEnd w:id="1"/>
          </w:p>
        </w:tc>
      </w:tr>
      <w:tr w:rsidR="00A0422A" w:rsidRPr="00A0422A" w14:paraId="3743A90A" w14:textId="77777777" w:rsidTr="00AC004B">
        <w:tc>
          <w:tcPr>
            <w:tcW w:w="1430" w:type="pct"/>
            <w:gridSpan w:val="2"/>
            <w:vAlign w:val="bottom"/>
          </w:tcPr>
          <w:p w14:paraId="52865985" w14:textId="77777777" w:rsidR="00042C43" w:rsidRPr="00A0422A" w:rsidRDefault="00042C43" w:rsidP="00E204FF">
            <w:pPr>
              <w:pStyle w:val="Sangranormal"/>
              <w:rPr>
                <w:rFonts w:ascii="Arial" w:hAnsi="Arial" w:cs="Arial"/>
                <w:color w:val="7F7F7F" w:themeColor="text1" w:themeTint="80"/>
              </w:rPr>
            </w:pPr>
            <w:r w:rsidRPr="00A0422A">
              <w:rPr>
                <w:rFonts w:ascii="Arial" w:hAnsi="Arial" w:cs="Arial"/>
                <w:color w:val="7F7F7F" w:themeColor="text1" w:themeTint="80"/>
              </w:rPr>
              <w:t>Nombre empresa</w:t>
            </w:r>
          </w:p>
        </w:tc>
        <w:tc>
          <w:tcPr>
            <w:tcW w:w="3570" w:type="pct"/>
            <w:gridSpan w:val="4"/>
            <w:tcBorders>
              <w:bottom w:val="single" w:sz="4" w:space="0" w:color="auto"/>
            </w:tcBorders>
            <w:vAlign w:val="bottom"/>
          </w:tcPr>
          <w:p w14:paraId="07252686" w14:textId="77777777" w:rsidR="00042C43" w:rsidRPr="00A0422A" w:rsidRDefault="00042C43" w:rsidP="00E204FF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A0422A" w:rsidRPr="00A0422A" w14:paraId="19E55D7B" w14:textId="77777777" w:rsidTr="00AC004B">
        <w:tc>
          <w:tcPr>
            <w:tcW w:w="1430" w:type="pct"/>
            <w:gridSpan w:val="2"/>
            <w:vAlign w:val="bottom"/>
          </w:tcPr>
          <w:p w14:paraId="39B8AD9D" w14:textId="77777777" w:rsidR="00E204FF" w:rsidRPr="00A0422A" w:rsidRDefault="00042C43" w:rsidP="00042C43">
            <w:pPr>
              <w:pStyle w:val="Sangranormal"/>
              <w:rPr>
                <w:rFonts w:ascii="Arial" w:hAnsi="Arial" w:cs="Arial"/>
                <w:color w:val="7F7F7F" w:themeColor="text1" w:themeTint="80"/>
              </w:rPr>
            </w:pPr>
            <w:r w:rsidRPr="00A0422A">
              <w:rPr>
                <w:rFonts w:ascii="Arial" w:hAnsi="Arial" w:cs="Arial"/>
                <w:color w:val="7F7F7F" w:themeColor="text1" w:themeTint="80"/>
              </w:rPr>
              <w:t>Sector</w:t>
            </w:r>
          </w:p>
        </w:tc>
        <w:tc>
          <w:tcPr>
            <w:tcW w:w="3570" w:type="pct"/>
            <w:gridSpan w:val="4"/>
            <w:tcBorders>
              <w:bottom w:val="single" w:sz="4" w:space="0" w:color="auto"/>
            </w:tcBorders>
            <w:vAlign w:val="bottom"/>
          </w:tcPr>
          <w:p w14:paraId="7CE936B9" w14:textId="77777777" w:rsidR="00E204FF" w:rsidRPr="00A0422A" w:rsidRDefault="00E204FF" w:rsidP="00E204FF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A0422A" w:rsidRPr="00A0422A" w14:paraId="06A25914" w14:textId="77777777" w:rsidTr="00AC004B">
        <w:tc>
          <w:tcPr>
            <w:tcW w:w="1430" w:type="pct"/>
            <w:gridSpan w:val="2"/>
            <w:vAlign w:val="bottom"/>
          </w:tcPr>
          <w:p w14:paraId="0F3FFE58" w14:textId="77777777" w:rsidR="00042C43" w:rsidRPr="00A0422A" w:rsidRDefault="00042C43" w:rsidP="00042C43">
            <w:pPr>
              <w:pStyle w:val="Sangranormal"/>
              <w:rPr>
                <w:rFonts w:ascii="Arial" w:hAnsi="Arial" w:cs="Arial"/>
                <w:color w:val="7F7F7F" w:themeColor="text1" w:themeTint="80"/>
              </w:rPr>
            </w:pPr>
            <w:r w:rsidRPr="00A0422A">
              <w:rPr>
                <w:rFonts w:ascii="Arial" w:hAnsi="Arial" w:cs="Arial"/>
                <w:color w:val="7F7F7F" w:themeColor="text1" w:themeTint="80"/>
              </w:rPr>
              <w:t>Representante</w:t>
            </w:r>
          </w:p>
        </w:tc>
        <w:tc>
          <w:tcPr>
            <w:tcW w:w="3570" w:type="pct"/>
            <w:gridSpan w:val="4"/>
            <w:tcBorders>
              <w:bottom w:val="single" w:sz="4" w:space="0" w:color="auto"/>
            </w:tcBorders>
            <w:vAlign w:val="bottom"/>
          </w:tcPr>
          <w:p w14:paraId="250D3476" w14:textId="77777777" w:rsidR="00042C43" w:rsidRPr="00A0422A" w:rsidRDefault="00042C43" w:rsidP="00E204FF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A0422A" w:rsidRPr="00A0422A" w14:paraId="115BAE03" w14:textId="77777777" w:rsidTr="00AC004B">
        <w:sdt>
          <w:sdtPr>
            <w:rPr>
              <w:rFonts w:ascii="Arial" w:hAnsi="Arial" w:cs="Arial"/>
              <w:color w:val="7F7F7F" w:themeColor="text1" w:themeTint="80"/>
            </w:rPr>
            <w:id w:val="-1368443858"/>
            <w:placeholder>
              <w:docPart w:val="973F14B4502E4C06B480BC2AE2CE660F"/>
            </w:placeholder>
            <w:temporary/>
            <w:showingPlcHdr/>
            <w15:appearance w15:val="hidden"/>
          </w:sdtPr>
          <w:sdtEndPr>
            <w:rPr>
              <w:color w:val="7F7F7F" w:themeColor="text1" w:themeTint="80"/>
            </w:rPr>
          </w:sdtEndPr>
          <w:sdtContent>
            <w:tc>
              <w:tcPr>
                <w:tcW w:w="1430" w:type="pct"/>
                <w:gridSpan w:val="2"/>
                <w:vAlign w:val="bottom"/>
              </w:tcPr>
              <w:p w14:paraId="1D400F50" w14:textId="77777777" w:rsidR="00E204FF" w:rsidRPr="00A0422A" w:rsidRDefault="00E204FF" w:rsidP="00E204FF">
                <w:pPr>
                  <w:pStyle w:val="Sangranormal"/>
                  <w:rPr>
                    <w:rFonts w:ascii="Arial" w:hAnsi="Arial" w:cs="Arial"/>
                    <w:color w:val="7F7F7F" w:themeColor="text1" w:themeTint="80"/>
                  </w:rPr>
                </w:pPr>
                <w:r w:rsidRPr="00A0422A">
                  <w:rPr>
                    <w:rFonts w:ascii="Arial" w:hAnsi="Arial" w:cs="Arial"/>
                    <w:color w:val="7F7F7F" w:themeColor="text1" w:themeTint="80"/>
                    <w:lang w:bidi="es-ES"/>
                  </w:rPr>
                  <w:t>Teléfono</w:t>
                </w:r>
              </w:p>
            </w:tc>
          </w:sdtContent>
        </w:sdt>
        <w:tc>
          <w:tcPr>
            <w:tcW w:w="357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9828A2" w14:textId="77777777" w:rsidR="00E204FF" w:rsidRPr="00A0422A" w:rsidRDefault="00E204FF" w:rsidP="00E204FF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A0422A" w:rsidRPr="00A0422A" w14:paraId="08CF0D75" w14:textId="77777777" w:rsidTr="00AC004B">
        <w:sdt>
          <w:sdtPr>
            <w:rPr>
              <w:rFonts w:ascii="Arial" w:hAnsi="Arial" w:cs="Arial"/>
              <w:color w:val="7F7F7F" w:themeColor="text1" w:themeTint="80"/>
            </w:rPr>
            <w:id w:val="-1359804501"/>
            <w:placeholder>
              <w:docPart w:val="79FC4C66AFB747D3A32721279372618D"/>
            </w:placeholder>
            <w:temporary/>
            <w:showingPlcHdr/>
            <w15:appearance w15:val="hidden"/>
          </w:sdtPr>
          <w:sdtEndPr>
            <w:rPr>
              <w:color w:val="7F7F7F" w:themeColor="text1" w:themeTint="80"/>
            </w:rPr>
          </w:sdtEndPr>
          <w:sdtContent>
            <w:tc>
              <w:tcPr>
                <w:tcW w:w="1430" w:type="pct"/>
                <w:gridSpan w:val="2"/>
                <w:vAlign w:val="bottom"/>
              </w:tcPr>
              <w:p w14:paraId="052F76CB" w14:textId="77777777" w:rsidR="00E204FF" w:rsidRPr="00A0422A" w:rsidRDefault="00E204FF" w:rsidP="00E204FF">
                <w:pPr>
                  <w:pStyle w:val="Sangranormal"/>
                  <w:rPr>
                    <w:rFonts w:ascii="Arial" w:hAnsi="Arial" w:cs="Arial"/>
                    <w:color w:val="7F7F7F" w:themeColor="text1" w:themeTint="80"/>
                  </w:rPr>
                </w:pPr>
                <w:r w:rsidRPr="00A0422A">
                  <w:rPr>
                    <w:rFonts w:ascii="Arial" w:hAnsi="Arial" w:cs="Arial"/>
                    <w:color w:val="7F7F7F" w:themeColor="text1" w:themeTint="80"/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570" w:type="pct"/>
            <w:gridSpan w:val="4"/>
            <w:tcBorders>
              <w:bottom w:val="single" w:sz="4" w:space="0" w:color="auto"/>
            </w:tcBorders>
            <w:vAlign w:val="bottom"/>
          </w:tcPr>
          <w:p w14:paraId="08ED0B16" w14:textId="77777777" w:rsidR="00E204FF" w:rsidRPr="00A0422A" w:rsidRDefault="00E204FF" w:rsidP="00E204FF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A0422A" w:rsidRPr="00A0422A" w14:paraId="298C9C80" w14:textId="77777777" w:rsidTr="00AC004B">
        <w:tc>
          <w:tcPr>
            <w:tcW w:w="1430" w:type="pct"/>
            <w:gridSpan w:val="2"/>
            <w:vAlign w:val="bottom"/>
          </w:tcPr>
          <w:p w14:paraId="0A43F967" w14:textId="77777777" w:rsidR="00E204FF" w:rsidRPr="00A0422A" w:rsidRDefault="00E204FF" w:rsidP="00E204FF">
            <w:pPr>
              <w:pStyle w:val="Sinespaciado"/>
              <w:rPr>
                <w:rFonts w:ascii="Arial" w:hAnsi="Arial" w:cs="Arial"/>
                <w:color w:val="7F7F7F" w:themeColor="text1" w:themeTint="80"/>
                <w:sz w:val="8"/>
              </w:rPr>
            </w:pPr>
          </w:p>
        </w:tc>
        <w:tc>
          <w:tcPr>
            <w:tcW w:w="3570" w:type="pct"/>
            <w:gridSpan w:val="4"/>
            <w:vAlign w:val="bottom"/>
          </w:tcPr>
          <w:p w14:paraId="6CC3AB39" w14:textId="77777777" w:rsidR="00E204FF" w:rsidRPr="00A0422A" w:rsidRDefault="00E204FF" w:rsidP="00E204FF">
            <w:pPr>
              <w:pStyle w:val="Sinespaciado"/>
              <w:rPr>
                <w:rFonts w:ascii="Arial" w:hAnsi="Arial" w:cs="Arial"/>
                <w:color w:val="7F7F7F" w:themeColor="text1" w:themeTint="80"/>
                <w:sz w:val="8"/>
              </w:rPr>
            </w:pPr>
          </w:p>
        </w:tc>
      </w:tr>
      <w:tr w:rsidR="00A0422A" w:rsidRPr="00A0422A" w14:paraId="0551EF64" w14:textId="77777777" w:rsidTr="0048086C">
        <w:tc>
          <w:tcPr>
            <w:tcW w:w="5000" w:type="pct"/>
            <w:gridSpan w:val="6"/>
            <w:shd w:val="clear" w:color="auto" w:fill="1E73AC" w:themeFill="accent2" w:themeFillTint="BF"/>
          </w:tcPr>
          <w:p w14:paraId="125C9878" w14:textId="77777777" w:rsidR="00E204FF" w:rsidRPr="00A0422A" w:rsidRDefault="00042C43" w:rsidP="00042C43">
            <w:pPr>
              <w:pStyle w:val="Ttulo1"/>
              <w:outlineLvl w:val="0"/>
              <w:rPr>
                <w:rFonts w:ascii="Arial" w:hAnsi="Arial" w:cs="Arial"/>
                <w:color w:val="7F7F7F" w:themeColor="text1" w:themeTint="80"/>
              </w:rPr>
            </w:pPr>
            <w:r w:rsidRPr="006B3DEC">
              <w:rPr>
                <w:rFonts w:ascii="Arial" w:hAnsi="Arial" w:cs="Arial"/>
                <w:color w:val="FFFFFF" w:themeColor="background1"/>
              </w:rPr>
              <w:t>Datos Asociación</w:t>
            </w:r>
          </w:p>
        </w:tc>
      </w:tr>
      <w:tr w:rsidR="00A0422A" w:rsidRPr="00A0422A" w14:paraId="27399576" w14:textId="77777777" w:rsidTr="0031680E">
        <w:tc>
          <w:tcPr>
            <w:tcW w:w="1491" w:type="pct"/>
            <w:gridSpan w:val="3"/>
            <w:vAlign w:val="bottom"/>
          </w:tcPr>
          <w:p w14:paraId="335980DB" w14:textId="77777777" w:rsidR="00E204FF" w:rsidRPr="00A0422A" w:rsidRDefault="00042C43" w:rsidP="00042C43">
            <w:pPr>
              <w:pStyle w:val="Sangranormal"/>
              <w:rPr>
                <w:rFonts w:ascii="Arial" w:hAnsi="Arial" w:cs="Arial"/>
                <w:color w:val="7F7F7F" w:themeColor="text1" w:themeTint="80"/>
              </w:rPr>
            </w:pPr>
            <w:r w:rsidRPr="00A0422A">
              <w:rPr>
                <w:rFonts w:ascii="Arial" w:hAnsi="Arial" w:cs="Arial"/>
                <w:color w:val="7F7F7F" w:themeColor="text1" w:themeTint="80"/>
              </w:rPr>
              <w:t>Nombre</w:t>
            </w:r>
          </w:p>
        </w:tc>
        <w:tc>
          <w:tcPr>
            <w:tcW w:w="3509" w:type="pct"/>
            <w:gridSpan w:val="3"/>
            <w:tcBorders>
              <w:bottom w:val="single" w:sz="4" w:space="0" w:color="auto"/>
            </w:tcBorders>
            <w:vAlign w:val="bottom"/>
          </w:tcPr>
          <w:p w14:paraId="0BB12DE0" w14:textId="77777777" w:rsidR="00E204FF" w:rsidRPr="00A0422A" w:rsidRDefault="00E204FF" w:rsidP="00E204FF">
            <w:pPr>
              <w:spacing w:before="240"/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A0422A" w:rsidRPr="00A0422A" w14:paraId="7EEA8A25" w14:textId="77777777" w:rsidTr="00AC004B">
        <w:tc>
          <w:tcPr>
            <w:tcW w:w="1491" w:type="pct"/>
            <w:gridSpan w:val="3"/>
            <w:vAlign w:val="bottom"/>
          </w:tcPr>
          <w:p w14:paraId="67279459" w14:textId="77777777" w:rsidR="00E204FF" w:rsidRPr="00A0422A" w:rsidRDefault="00042C43" w:rsidP="00042C43">
            <w:pPr>
              <w:pStyle w:val="Sangranormal"/>
              <w:rPr>
                <w:rFonts w:ascii="Arial" w:hAnsi="Arial" w:cs="Arial"/>
                <w:color w:val="7F7F7F" w:themeColor="text1" w:themeTint="80"/>
              </w:rPr>
            </w:pPr>
            <w:r w:rsidRPr="00A0422A">
              <w:rPr>
                <w:rFonts w:ascii="Arial" w:hAnsi="Arial" w:cs="Arial"/>
                <w:color w:val="7F7F7F" w:themeColor="text1" w:themeTint="80"/>
              </w:rPr>
              <w:t>Representante</w:t>
            </w:r>
          </w:p>
        </w:tc>
        <w:tc>
          <w:tcPr>
            <w:tcW w:w="3509" w:type="pct"/>
            <w:gridSpan w:val="3"/>
            <w:tcBorders>
              <w:bottom w:val="single" w:sz="4" w:space="0" w:color="auto"/>
            </w:tcBorders>
            <w:vAlign w:val="bottom"/>
          </w:tcPr>
          <w:p w14:paraId="74731B48" w14:textId="77777777" w:rsidR="00E204FF" w:rsidRPr="00A0422A" w:rsidRDefault="00E204FF" w:rsidP="00E204FF">
            <w:pPr>
              <w:spacing w:before="240"/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A0422A" w:rsidRPr="00A0422A" w14:paraId="31E5611B" w14:textId="77777777" w:rsidTr="00AC004B">
        <w:tc>
          <w:tcPr>
            <w:tcW w:w="1491" w:type="pct"/>
            <w:gridSpan w:val="3"/>
            <w:vAlign w:val="bottom"/>
          </w:tcPr>
          <w:p w14:paraId="06C2AA5A" w14:textId="77777777" w:rsidR="00042C43" w:rsidRPr="00A0422A" w:rsidRDefault="00042C43" w:rsidP="00042C43">
            <w:pPr>
              <w:pStyle w:val="Sangranormal"/>
              <w:rPr>
                <w:rFonts w:ascii="Arial" w:hAnsi="Arial" w:cs="Arial"/>
                <w:color w:val="7F7F7F" w:themeColor="text1" w:themeTint="80"/>
              </w:rPr>
            </w:pPr>
            <w:r w:rsidRPr="00A0422A">
              <w:rPr>
                <w:rFonts w:ascii="Arial" w:hAnsi="Arial" w:cs="Arial"/>
                <w:color w:val="7F7F7F" w:themeColor="text1" w:themeTint="80"/>
              </w:rPr>
              <w:t>Teléfono</w:t>
            </w:r>
          </w:p>
        </w:tc>
        <w:tc>
          <w:tcPr>
            <w:tcW w:w="3509" w:type="pct"/>
            <w:gridSpan w:val="3"/>
            <w:tcBorders>
              <w:bottom w:val="single" w:sz="4" w:space="0" w:color="auto"/>
            </w:tcBorders>
            <w:vAlign w:val="bottom"/>
          </w:tcPr>
          <w:p w14:paraId="750DEA60" w14:textId="77777777" w:rsidR="00042C43" w:rsidRPr="00A0422A" w:rsidRDefault="00042C43" w:rsidP="00E204FF">
            <w:pPr>
              <w:spacing w:before="240"/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A0422A" w:rsidRPr="00A0422A" w14:paraId="73DC0E06" w14:textId="77777777" w:rsidTr="00AC004B">
        <w:sdt>
          <w:sdtPr>
            <w:rPr>
              <w:rFonts w:ascii="Arial" w:hAnsi="Arial" w:cs="Arial"/>
              <w:color w:val="7F7F7F" w:themeColor="text1" w:themeTint="80"/>
            </w:rPr>
            <w:id w:val="-965116832"/>
            <w:placeholder>
              <w:docPart w:val="3317D47D667F4CA89D33884F58411D95"/>
            </w:placeholder>
            <w:temporary/>
            <w:showingPlcHdr/>
            <w15:appearance w15:val="hidden"/>
          </w:sdtPr>
          <w:sdtEndPr>
            <w:rPr>
              <w:color w:val="7F7F7F" w:themeColor="text1" w:themeTint="80"/>
            </w:rPr>
          </w:sdtEndPr>
          <w:sdtContent>
            <w:tc>
              <w:tcPr>
                <w:tcW w:w="1491" w:type="pct"/>
                <w:gridSpan w:val="3"/>
                <w:vAlign w:val="bottom"/>
              </w:tcPr>
              <w:p w14:paraId="47CB28F1" w14:textId="77777777" w:rsidR="00E204FF" w:rsidRPr="00A0422A" w:rsidRDefault="00E204FF" w:rsidP="00E204FF">
                <w:pPr>
                  <w:pStyle w:val="Sangranormal"/>
                  <w:rPr>
                    <w:rFonts w:ascii="Arial" w:hAnsi="Arial" w:cs="Arial"/>
                    <w:color w:val="7F7F7F" w:themeColor="text1" w:themeTint="80"/>
                  </w:rPr>
                </w:pPr>
                <w:r w:rsidRPr="00A0422A">
                  <w:rPr>
                    <w:rFonts w:ascii="Arial" w:hAnsi="Arial" w:cs="Arial"/>
                    <w:color w:val="7F7F7F" w:themeColor="text1" w:themeTint="80"/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509" w:type="pct"/>
            <w:gridSpan w:val="3"/>
            <w:tcBorders>
              <w:bottom w:val="single" w:sz="4" w:space="0" w:color="auto"/>
            </w:tcBorders>
            <w:vAlign w:val="bottom"/>
          </w:tcPr>
          <w:p w14:paraId="57EE811D" w14:textId="77777777" w:rsidR="00E204FF" w:rsidRPr="00A0422A" w:rsidRDefault="00E204FF" w:rsidP="00E204FF">
            <w:pPr>
              <w:spacing w:before="240"/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A0422A" w:rsidRPr="00A0422A" w14:paraId="763EE4D3" w14:textId="77777777" w:rsidTr="00AC004B">
        <w:tc>
          <w:tcPr>
            <w:tcW w:w="1491" w:type="pct"/>
            <w:gridSpan w:val="3"/>
            <w:vAlign w:val="bottom"/>
          </w:tcPr>
          <w:p w14:paraId="5C12E9E0" w14:textId="6CDC83BB" w:rsidR="00042C43" w:rsidRPr="00A0422A" w:rsidRDefault="00042C43" w:rsidP="00E204FF">
            <w:pPr>
              <w:pStyle w:val="Sangranormal"/>
              <w:rPr>
                <w:rFonts w:ascii="Arial" w:hAnsi="Arial" w:cs="Arial"/>
                <w:color w:val="7F7F7F" w:themeColor="text1" w:themeTint="80"/>
              </w:rPr>
            </w:pPr>
            <w:r w:rsidRPr="00A0422A">
              <w:rPr>
                <w:rFonts w:ascii="Arial" w:hAnsi="Arial" w:cs="Arial"/>
                <w:color w:val="7F7F7F" w:themeColor="text1" w:themeTint="80"/>
              </w:rPr>
              <w:t>No</w:t>
            </w:r>
            <w:r w:rsidR="0048086C">
              <w:rPr>
                <w:rFonts w:ascii="Arial" w:hAnsi="Arial" w:cs="Arial"/>
                <w:color w:val="7F7F7F" w:themeColor="text1" w:themeTint="80"/>
              </w:rPr>
              <w:t>m</w:t>
            </w:r>
            <w:r w:rsidRPr="00A0422A">
              <w:rPr>
                <w:rFonts w:ascii="Arial" w:hAnsi="Arial" w:cs="Arial"/>
                <w:color w:val="7F7F7F" w:themeColor="text1" w:themeTint="80"/>
              </w:rPr>
              <w:t>bre proyecto</w:t>
            </w:r>
          </w:p>
        </w:tc>
        <w:tc>
          <w:tcPr>
            <w:tcW w:w="3509" w:type="pct"/>
            <w:gridSpan w:val="3"/>
            <w:tcBorders>
              <w:bottom w:val="single" w:sz="4" w:space="0" w:color="auto"/>
            </w:tcBorders>
            <w:vAlign w:val="bottom"/>
          </w:tcPr>
          <w:p w14:paraId="5CA30D37" w14:textId="77777777" w:rsidR="00042C43" w:rsidRPr="00A0422A" w:rsidRDefault="00042C43" w:rsidP="00E204FF">
            <w:pPr>
              <w:spacing w:before="240"/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A0422A" w:rsidRPr="00A0422A" w14:paraId="776FFCA3" w14:textId="77777777" w:rsidTr="00AD1AD3">
        <w:tc>
          <w:tcPr>
            <w:tcW w:w="5000" w:type="pct"/>
            <w:gridSpan w:val="6"/>
          </w:tcPr>
          <w:p w14:paraId="65DD576E" w14:textId="77777777" w:rsidR="00E204FF" w:rsidRPr="00A0422A" w:rsidRDefault="00E204FF" w:rsidP="00E204FF">
            <w:pPr>
              <w:pStyle w:val="Sinespaciado"/>
              <w:rPr>
                <w:rFonts w:ascii="Arial" w:hAnsi="Arial" w:cs="Arial"/>
                <w:color w:val="7F7F7F" w:themeColor="text1" w:themeTint="80"/>
                <w:sz w:val="8"/>
              </w:rPr>
            </w:pPr>
          </w:p>
        </w:tc>
      </w:tr>
      <w:tr w:rsidR="00E204FF" w:rsidRPr="00A0422A" w14:paraId="1344889B" w14:textId="77777777" w:rsidTr="0031680E">
        <w:tc>
          <w:tcPr>
            <w:tcW w:w="1491" w:type="pct"/>
            <w:gridSpan w:val="3"/>
          </w:tcPr>
          <w:p w14:paraId="1E3BE5B7" w14:textId="77777777" w:rsidR="00E204FF" w:rsidRPr="00A0422A" w:rsidRDefault="00042C43" w:rsidP="00042C43">
            <w:pPr>
              <w:spacing w:before="240"/>
              <w:rPr>
                <w:rFonts w:ascii="Arial" w:hAnsi="Arial" w:cs="Arial"/>
                <w:color w:val="7F7F7F" w:themeColor="text1" w:themeTint="80"/>
              </w:rPr>
            </w:pPr>
            <w:r w:rsidRPr="00A0422A">
              <w:rPr>
                <w:rFonts w:ascii="Arial" w:hAnsi="Arial" w:cs="Arial"/>
                <w:color w:val="7F7F7F" w:themeColor="text1" w:themeTint="80"/>
              </w:rPr>
              <w:t>Breve descripción del proyecto</w:t>
            </w:r>
          </w:p>
        </w:tc>
        <w:tc>
          <w:tcPr>
            <w:tcW w:w="3509" w:type="pct"/>
            <w:gridSpan w:val="3"/>
            <w:tcBorders>
              <w:bottom w:val="single" w:sz="4" w:space="0" w:color="auto"/>
            </w:tcBorders>
          </w:tcPr>
          <w:p w14:paraId="7AE8518D" w14:textId="77777777" w:rsidR="00E204FF" w:rsidRPr="00A0422A" w:rsidRDefault="00E204FF" w:rsidP="00AD1AD3">
            <w:pPr>
              <w:spacing w:before="240"/>
              <w:rPr>
                <w:rFonts w:ascii="Arial" w:hAnsi="Arial" w:cs="Arial"/>
                <w:color w:val="7F7F7F" w:themeColor="text1" w:themeTint="80"/>
              </w:rPr>
            </w:pPr>
          </w:p>
          <w:p w14:paraId="3D8D97A4" w14:textId="77777777" w:rsidR="00042C43" w:rsidRPr="00A0422A" w:rsidRDefault="00042C43" w:rsidP="00AD1AD3">
            <w:pPr>
              <w:spacing w:before="240"/>
              <w:rPr>
                <w:rFonts w:ascii="Arial" w:hAnsi="Arial" w:cs="Arial"/>
                <w:color w:val="7F7F7F" w:themeColor="text1" w:themeTint="80"/>
              </w:rPr>
            </w:pPr>
          </w:p>
          <w:p w14:paraId="7BFF4D82" w14:textId="77777777" w:rsidR="00042C43" w:rsidRPr="00A0422A" w:rsidRDefault="00042C43" w:rsidP="00AD1AD3">
            <w:pPr>
              <w:spacing w:before="240"/>
              <w:rPr>
                <w:rFonts w:ascii="Arial" w:hAnsi="Arial" w:cs="Arial"/>
                <w:color w:val="7F7F7F" w:themeColor="text1" w:themeTint="80"/>
              </w:rPr>
            </w:pPr>
          </w:p>
          <w:p w14:paraId="0C4D79C1" w14:textId="77777777" w:rsidR="00042C43" w:rsidRPr="00A0422A" w:rsidRDefault="00042C43" w:rsidP="00AD1AD3">
            <w:pPr>
              <w:spacing w:before="240"/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47394B38" w14:textId="77777777" w:rsidR="000172E5" w:rsidRPr="00A0422A" w:rsidRDefault="000172E5" w:rsidP="00E204FF">
      <w:pPr>
        <w:pStyle w:val="Sinespaciado"/>
        <w:rPr>
          <w:rFonts w:ascii="Arial" w:hAnsi="Arial" w:cs="Arial"/>
          <w:color w:val="7F7F7F" w:themeColor="text1" w:themeTint="80"/>
        </w:rPr>
      </w:pPr>
    </w:p>
    <w:sectPr w:rsidR="000172E5" w:rsidRPr="00A0422A" w:rsidSect="00FC2768">
      <w:headerReference w:type="default" r:id="rId10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4033C" w14:textId="77777777" w:rsidR="00042C43" w:rsidRDefault="00042C43" w:rsidP="000172E5">
      <w:pPr>
        <w:spacing w:after="0" w:line="240" w:lineRule="auto"/>
      </w:pPr>
      <w:r>
        <w:separator/>
      </w:r>
    </w:p>
  </w:endnote>
  <w:endnote w:type="continuationSeparator" w:id="0">
    <w:p w14:paraId="37D87FE6" w14:textId="77777777" w:rsidR="00042C43" w:rsidRDefault="00042C4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568974-A66D-4EF8-B42B-A58C405555FA}"/>
    <w:embedBold r:id="rId2" w:fontKey="{E02FD209-82EA-4E85-8077-DD9FAF224D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01E2961-0934-4EE9-BACC-1F2FE52DE4FE}"/>
    <w:embedBold r:id="rId4" w:fontKey="{AE6DFF9E-E7EC-4979-AEEA-D859338F9300}"/>
    <w:embedItalic r:id="rId5" w:fontKey="{F5A02741-69FC-4542-B013-C52BE93EE8B7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0974794-22A6-44A3-BFF8-AF86FFDFDA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3D816" w14:textId="77777777" w:rsidR="00042C43" w:rsidRDefault="00042C43" w:rsidP="000172E5">
      <w:pPr>
        <w:spacing w:after="0" w:line="240" w:lineRule="auto"/>
      </w:pPr>
      <w:r>
        <w:separator/>
      </w:r>
    </w:p>
  </w:footnote>
  <w:footnote w:type="continuationSeparator" w:id="0">
    <w:p w14:paraId="159DE832" w14:textId="77777777" w:rsidR="00042C43" w:rsidRDefault="00042C4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B737F" w14:textId="6FA349ED" w:rsidR="00A0422A" w:rsidRDefault="00A0422A" w:rsidP="00311D4F">
    <w:pPr>
      <w:pStyle w:val="Sinespaciado"/>
    </w:pPr>
    <w:r>
      <w:rPr>
        <w:noProof/>
      </w:rPr>
      <w:drawing>
        <wp:inline distT="0" distB="0" distL="0" distR="0" wp14:anchorId="3F7677F1" wp14:editId="3EE42EB8">
          <wp:extent cx="2895600" cy="722777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OTARY PONTEVEDRA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9569" cy="726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</w:t>
    </w:r>
    <w:r>
      <w:rPr>
        <w:noProof/>
      </w:rPr>
      <w:drawing>
        <wp:inline distT="0" distB="0" distL="0" distR="0" wp14:anchorId="2180B16A" wp14:editId="6122F20B">
          <wp:extent cx="1281448" cy="762000"/>
          <wp:effectExtent l="0" t="0" r="0" b="0"/>
          <wp:docPr id="1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oro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402" cy="76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2E59FD" w14:textId="77777777" w:rsidR="00A0422A" w:rsidRDefault="00A0422A" w:rsidP="00311D4F">
    <w:pPr>
      <w:pStyle w:val="Sinespaciado"/>
    </w:pPr>
  </w:p>
  <w:p w14:paraId="635AFB2F" w14:textId="65244CB7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43"/>
    <w:rsid w:val="000172E5"/>
    <w:rsid w:val="00042C43"/>
    <w:rsid w:val="00052382"/>
    <w:rsid w:val="0006568A"/>
    <w:rsid w:val="00070052"/>
    <w:rsid w:val="00076F0F"/>
    <w:rsid w:val="00084253"/>
    <w:rsid w:val="000D1F49"/>
    <w:rsid w:val="000F3F26"/>
    <w:rsid w:val="001036CE"/>
    <w:rsid w:val="001727CA"/>
    <w:rsid w:val="001B663D"/>
    <w:rsid w:val="002164B2"/>
    <w:rsid w:val="002C56E6"/>
    <w:rsid w:val="00311D4F"/>
    <w:rsid w:val="0031680E"/>
    <w:rsid w:val="00344849"/>
    <w:rsid w:val="00361E11"/>
    <w:rsid w:val="003A6B99"/>
    <w:rsid w:val="003E0B23"/>
    <w:rsid w:val="003F0847"/>
    <w:rsid w:val="0040090B"/>
    <w:rsid w:val="0046302A"/>
    <w:rsid w:val="0048086C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682392"/>
    <w:rsid w:val="006B3DE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0422A"/>
    <w:rsid w:val="00A370A8"/>
    <w:rsid w:val="00AC004B"/>
    <w:rsid w:val="00B337A2"/>
    <w:rsid w:val="00B560C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784B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AC004B"/>
    <w:pPr>
      <w:spacing w:before="200"/>
    </w:pPr>
    <w:rPr>
      <w:sz w:val="24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AC004B"/>
    <w:pPr>
      <w:spacing w:before="120" w:after="0" w:line="240" w:lineRule="auto"/>
      <w:ind w:left="346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AppData\Roaming\Microsoft\Plantillas\Formulario%20de%20registro%20para%20comi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D26F1B12D1F4790A88E2DE4FBC99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668F7-48AB-45BB-A867-C03C6BCAD182}"/>
      </w:docPartPr>
      <w:docPartBody>
        <w:p w:rsidR="00821D8F" w:rsidRDefault="00F643C3">
          <w:pPr>
            <w:pStyle w:val="DD26F1B12D1F4790A88E2DE4FBC99EDB"/>
          </w:pPr>
          <w:r w:rsidRPr="008D33C0">
            <w:rPr>
              <w:lang w:bidi="es-ES"/>
            </w:rPr>
            <w:t>Nombre del evento</w:t>
          </w:r>
        </w:p>
      </w:docPartBody>
    </w:docPart>
    <w:docPart>
      <w:docPartPr>
        <w:name w:val="0F27A6E0033D43B1BC7E0ACE21A7D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1E9EB-B540-464E-8C7A-13BB287077C8}"/>
      </w:docPartPr>
      <w:docPartBody>
        <w:p w:rsidR="00821D8F" w:rsidRDefault="00F643C3">
          <w:pPr>
            <w:pStyle w:val="0F27A6E0033D43B1BC7E0ACE21A7DBF0"/>
          </w:pPr>
          <w:r w:rsidRPr="008D33C0">
            <w:rPr>
              <w:lang w:bidi="es-ES"/>
            </w:rPr>
            <w:t>Fecha</w:t>
          </w:r>
        </w:p>
      </w:docPartBody>
    </w:docPart>
    <w:docPart>
      <w:docPartPr>
        <w:name w:val="33343DA07ECF440AB163D9EBD287B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02968-2EEB-408C-9DC1-7AEAC7940835}"/>
      </w:docPartPr>
      <w:docPartBody>
        <w:p w:rsidR="00821D8F" w:rsidRDefault="00F643C3">
          <w:pPr>
            <w:pStyle w:val="33343DA07ECF440AB163D9EBD287B3B0"/>
          </w:pPr>
          <w:r w:rsidRPr="00E204FF">
            <w:rPr>
              <w:lang w:bidi="es-ES"/>
            </w:rPr>
            <w:t>Hora</w:t>
          </w:r>
        </w:p>
      </w:docPartBody>
    </w:docPart>
    <w:docPart>
      <w:docPartPr>
        <w:name w:val="5DA72540A9974FC49E12C9EE2EB0C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71A5D-CA6A-4660-959B-2F4150001DE4}"/>
      </w:docPartPr>
      <w:docPartBody>
        <w:p w:rsidR="00821D8F" w:rsidRDefault="00F643C3">
          <w:pPr>
            <w:pStyle w:val="5DA72540A9974FC49E12C9EE2EB0C1DC"/>
          </w:pPr>
          <w:r>
            <w:rPr>
              <w:lang w:bidi="es-ES"/>
            </w:rPr>
            <w:t>Ubicación</w:t>
          </w:r>
        </w:p>
      </w:docPartBody>
    </w:docPart>
    <w:docPart>
      <w:docPartPr>
        <w:name w:val="973F14B4502E4C06B480BC2AE2CE6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B5A1D-A319-4F3A-8054-31A8F8477806}"/>
      </w:docPartPr>
      <w:docPartBody>
        <w:p w:rsidR="00821D8F" w:rsidRDefault="00F643C3">
          <w:pPr>
            <w:pStyle w:val="973F14B4502E4C06B480BC2AE2CE660F"/>
          </w:pPr>
          <w:r w:rsidRPr="00E204FF">
            <w:rPr>
              <w:lang w:bidi="es-ES"/>
            </w:rPr>
            <w:t>Teléfono</w:t>
          </w:r>
        </w:p>
      </w:docPartBody>
    </w:docPart>
    <w:docPart>
      <w:docPartPr>
        <w:name w:val="79FC4C66AFB747D3A327212793726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DDBBD-AE50-4CA8-92A7-BE6665895395}"/>
      </w:docPartPr>
      <w:docPartBody>
        <w:p w:rsidR="00821D8F" w:rsidRDefault="00F643C3">
          <w:pPr>
            <w:pStyle w:val="79FC4C66AFB747D3A32721279372618D"/>
          </w:pPr>
          <w:r w:rsidRPr="00E204FF">
            <w:rPr>
              <w:lang w:bidi="es-ES"/>
            </w:rPr>
            <w:t>Correo electrónico</w:t>
          </w:r>
        </w:p>
      </w:docPartBody>
    </w:docPart>
    <w:docPart>
      <w:docPartPr>
        <w:name w:val="3317D47D667F4CA89D33884F58411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32F6F-C077-4F93-801B-10EB70343A07}"/>
      </w:docPartPr>
      <w:docPartBody>
        <w:p w:rsidR="00821D8F" w:rsidRDefault="00F643C3">
          <w:pPr>
            <w:pStyle w:val="3317D47D667F4CA89D33884F58411D95"/>
          </w:pPr>
          <w:r w:rsidRPr="00B32A93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3C3"/>
    <w:rsid w:val="00821D8F"/>
    <w:rsid w:val="00F6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681079C6A50A47BA931BF46E8425936E">
    <w:name w:val="681079C6A50A47BA931BF46E8425936E"/>
  </w:style>
  <w:style w:type="paragraph" w:customStyle="1" w:styleId="DD26F1B12D1F4790A88E2DE4FBC99EDB">
    <w:name w:val="DD26F1B12D1F4790A88E2DE4FBC99EDB"/>
  </w:style>
  <w:style w:type="paragraph" w:customStyle="1" w:styleId="0F27A6E0033D43B1BC7E0ACE21A7DBF0">
    <w:name w:val="0F27A6E0033D43B1BC7E0ACE21A7DBF0"/>
  </w:style>
  <w:style w:type="paragraph" w:customStyle="1" w:styleId="33343DA07ECF440AB163D9EBD287B3B0">
    <w:name w:val="33343DA07ECF440AB163D9EBD287B3B0"/>
  </w:style>
  <w:style w:type="paragraph" w:customStyle="1" w:styleId="5DA72540A9974FC49E12C9EE2EB0C1DC">
    <w:name w:val="5DA72540A9974FC49E12C9EE2EB0C1DC"/>
  </w:style>
  <w:style w:type="paragraph" w:customStyle="1" w:styleId="70C8122DB9C24E398A0EC58400436AE6">
    <w:name w:val="70C8122DB9C24E398A0EC58400436AE6"/>
  </w:style>
  <w:style w:type="paragraph" w:customStyle="1" w:styleId="1D6FC792E79E4E5AA1B631AB2FB81F54">
    <w:name w:val="1D6FC792E79E4E5AA1B631AB2FB81F54"/>
  </w:style>
  <w:style w:type="paragraph" w:customStyle="1" w:styleId="973F14B4502E4C06B480BC2AE2CE660F">
    <w:name w:val="973F14B4502E4C06B480BC2AE2CE660F"/>
  </w:style>
  <w:style w:type="paragraph" w:customStyle="1" w:styleId="79FC4C66AFB747D3A32721279372618D">
    <w:name w:val="79FC4C66AFB747D3A32721279372618D"/>
  </w:style>
  <w:style w:type="paragraph" w:customStyle="1" w:styleId="5580845C8CAD4E5F9B2DD11E76B6473E">
    <w:name w:val="5580845C8CAD4E5F9B2DD11E76B6473E"/>
  </w:style>
  <w:style w:type="paragraph" w:customStyle="1" w:styleId="B942521168614A90B316F03E93395250">
    <w:name w:val="B942521168614A90B316F03E93395250"/>
  </w:style>
  <w:style w:type="paragraph" w:customStyle="1" w:styleId="0F0F86554675423C85E340F8BBD3701F">
    <w:name w:val="0F0F86554675423C85E340F8BBD3701F"/>
  </w:style>
  <w:style w:type="paragraph" w:customStyle="1" w:styleId="BE70377BFEC541F28D2036C489839D67">
    <w:name w:val="BE70377BFEC541F28D2036C489839D67"/>
  </w:style>
  <w:style w:type="paragraph" w:customStyle="1" w:styleId="4CB367D1030E4089AD3AA62631DB38DC">
    <w:name w:val="4CB367D1030E4089AD3AA62631DB38DC"/>
  </w:style>
  <w:style w:type="paragraph" w:customStyle="1" w:styleId="3317D47D667F4CA89D33884F58411D95">
    <w:name w:val="3317D47D667F4CA89D33884F58411D95"/>
  </w:style>
  <w:style w:type="paragraph" w:customStyle="1" w:styleId="DAA72A6FD69D4F25A5C11A4EA9249279">
    <w:name w:val="DAA72A6FD69D4F25A5C11A4EA9249279"/>
  </w:style>
  <w:style w:type="paragraph" w:customStyle="1" w:styleId="691EBC7ADD79473ABD1339736C68A509">
    <w:name w:val="691EBC7ADD79473ABD1339736C68A509"/>
    <w:rsid w:val="00F643C3"/>
  </w:style>
  <w:style w:type="paragraph" w:customStyle="1" w:styleId="9D20D22E736B48C5A33D0AC400C54C66">
    <w:name w:val="9D20D22E736B48C5A33D0AC400C54C66"/>
    <w:rsid w:val="00F643C3"/>
  </w:style>
  <w:style w:type="paragraph" w:customStyle="1" w:styleId="AA447097B9044D59AE1EE13866E8A528">
    <w:name w:val="AA447097B9044D59AE1EE13866E8A528"/>
    <w:rsid w:val="00F643C3"/>
  </w:style>
  <w:style w:type="paragraph" w:customStyle="1" w:styleId="E09C2BB627EF49BCB2A0895B856279CF">
    <w:name w:val="E09C2BB627EF49BCB2A0895B856279CF"/>
    <w:rsid w:val="00F643C3"/>
  </w:style>
  <w:style w:type="paragraph" w:customStyle="1" w:styleId="5632FE3FA4074BF98BEEE48DBDDB6470">
    <w:name w:val="5632FE3FA4074BF98BEEE48DBDDB6470"/>
    <w:rsid w:val="00F643C3"/>
  </w:style>
  <w:style w:type="paragraph" w:customStyle="1" w:styleId="63EC46C571DF41FE847652919BE32FAF">
    <w:name w:val="63EC46C571DF41FE847652919BE32FAF"/>
    <w:rsid w:val="00F643C3"/>
  </w:style>
  <w:style w:type="paragraph" w:customStyle="1" w:styleId="D36705A3BDA24CBC9C036EAC7DDCC98F">
    <w:name w:val="D36705A3BDA24CBC9C036EAC7DDCC98F"/>
    <w:rsid w:val="00F643C3"/>
  </w:style>
  <w:style w:type="paragraph" w:customStyle="1" w:styleId="05CE7D5C80CA49BE86612C3B3327D186">
    <w:name w:val="05CE7D5C80CA49BE86612C3B3327D186"/>
    <w:rsid w:val="00F643C3"/>
  </w:style>
  <w:style w:type="paragraph" w:customStyle="1" w:styleId="F7F6D820734644628DBC640CE317D9DA">
    <w:name w:val="F7F6D820734644628DBC640CE317D9DA"/>
    <w:rsid w:val="00F643C3"/>
  </w:style>
  <w:style w:type="paragraph" w:customStyle="1" w:styleId="9E6F135111484347B49841BB0FE279C0">
    <w:name w:val="9E6F135111484347B49841BB0FE279C0"/>
    <w:rsid w:val="00F643C3"/>
  </w:style>
  <w:style w:type="paragraph" w:customStyle="1" w:styleId="7CB2BF2F92D347B49D7DC271215BDE59">
    <w:name w:val="7CB2BF2F92D347B49D7DC271215BDE59"/>
    <w:rsid w:val="00F643C3"/>
  </w:style>
  <w:style w:type="paragraph" w:customStyle="1" w:styleId="3681539E3B4546B4962BA3324D844507">
    <w:name w:val="3681539E3B4546B4962BA3324D844507"/>
    <w:rsid w:val="00F643C3"/>
  </w:style>
  <w:style w:type="paragraph" w:customStyle="1" w:styleId="42E4F24AB2814E129948D94891453985">
    <w:name w:val="42E4F24AB2814E129948D94891453985"/>
    <w:rsid w:val="00F643C3"/>
  </w:style>
  <w:style w:type="paragraph" w:customStyle="1" w:styleId="96A3CED9BBF44BC7AE1B6C734E676FC9">
    <w:name w:val="96A3CED9BBF44BC7AE1B6C734E676FC9"/>
    <w:rsid w:val="00F643C3"/>
  </w:style>
  <w:style w:type="paragraph" w:customStyle="1" w:styleId="F0E8D8422E1F485D9BDA9413428271BF">
    <w:name w:val="F0E8D8422E1F485D9BDA9413428271BF"/>
    <w:rsid w:val="00F643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fb0879af-3eba-417a-a55a-ffe6dcd6ca77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6dc4bcd6-49db-4c07-9060-8acfc67cef9f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registro para comida.dotx</Template>
  <TotalTime>0</TotalTime>
  <Pages>1</Pages>
  <Words>66</Words>
  <Characters>362</Characters>
  <Application>Microsoft Office Word</Application>
  <DocSecurity>0</DocSecurity>
  <Lines>6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2019-10-20T19:05:00Z</dcterms:created>
  <dcterms:modified xsi:type="dcterms:W3CDTF">2019-10-22T10:30:00Z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